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70B" w:rsidRDefault="008D5302">
      <w:r w:rsidRPr="008D5302">
        <w:rPr>
          <w:noProof/>
          <w:lang w:eastAsia="en-AU"/>
        </w:rPr>
        <w:drawing>
          <wp:inline distT="0" distB="0" distL="0" distR="0">
            <wp:extent cx="5731510" cy="8167497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7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368"/>
    <w:rsid w:val="00006F14"/>
    <w:rsid w:val="00545368"/>
    <w:rsid w:val="008D5302"/>
    <w:rsid w:val="00A0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A30477-94E8-4388-87F2-9871A25F7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24F7B1FC.dotm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Whitehorse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Vermont Sth</dc:creator>
  <cp:keywords/>
  <dc:description/>
  <cp:lastModifiedBy>Staff Vermont Sth</cp:lastModifiedBy>
  <cp:revision>2</cp:revision>
  <cp:lastPrinted>2020-05-04T06:06:00Z</cp:lastPrinted>
  <dcterms:created xsi:type="dcterms:W3CDTF">2020-05-04T06:03:00Z</dcterms:created>
  <dcterms:modified xsi:type="dcterms:W3CDTF">2020-05-06T04:24:00Z</dcterms:modified>
</cp:coreProperties>
</file>